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EE4" w:rsidRPr="00CD0850" w:rsidRDefault="004E7EE4" w:rsidP="00817163">
      <w:pPr>
        <w:spacing w:after="0" w:line="240" w:lineRule="auto"/>
        <w:rPr>
          <w:rFonts w:ascii="Arial" w:hAnsi="Arial" w:cs="Arial"/>
          <w:sz w:val="24"/>
          <w:szCs w:val="24"/>
        </w:rPr>
      </w:pP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274 November 2010</w:t>
      </w:r>
    </w:p>
    <w:p w:rsidR="004E7EE4" w:rsidRDefault="004E7EE4" w:rsidP="00817163">
      <w:pPr>
        <w:spacing w:after="0" w:line="240" w:lineRule="auto"/>
        <w:rPr>
          <w:rFonts w:ascii="Arial" w:hAnsi="Arial" w:cs="Arial"/>
          <w:sz w:val="24"/>
          <w:szCs w:val="24"/>
        </w:rPr>
      </w:pPr>
      <w:r>
        <w:rPr>
          <w:rFonts w:ascii="Arial" w:hAnsi="Arial" w:cs="Arial"/>
          <w:sz w:val="24"/>
          <w:szCs w:val="24"/>
        </w:rPr>
        <w:t>Average Attendance 500 November 2011</w:t>
      </w:r>
    </w:p>
    <w:p w:rsidR="004E7EE4" w:rsidRPr="00CD0850" w:rsidRDefault="004E7EE4" w:rsidP="00817163">
      <w:pPr>
        <w:spacing w:after="0" w:line="240" w:lineRule="auto"/>
        <w:rPr>
          <w:rFonts w:ascii="Arial" w:hAnsi="Arial" w:cs="Arial"/>
          <w:sz w:val="20"/>
          <w:szCs w:val="20"/>
        </w:rPr>
      </w:pPr>
    </w:p>
    <w:p w:rsidR="004E7EE4" w:rsidRPr="00CD0850" w:rsidRDefault="004E7EE4" w:rsidP="008620A3">
      <w:pPr>
        <w:spacing w:after="0" w:line="240" w:lineRule="auto"/>
        <w:rPr>
          <w:rFonts w:ascii="Arial" w:hAnsi="Arial" w:cs="Arial"/>
          <w:sz w:val="20"/>
          <w:szCs w:val="20"/>
        </w:rPr>
      </w:pPr>
      <w:r w:rsidRPr="00CD0850">
        <w:rPr>
          <w:rFonts w:ascii="Arial" w:hAnsi="Arial" w:cs="Arial"/>
          <w:sz w:val="20"/>
          <w:szCs w:val="20"/>
        </w:rPr>
        <w:t>Outreach is about spreading the message outside of the congregation; to connect our ideas to other groups and the general public.  Unlike marketing it does not revolve around a product or service.  The opportunities and activities our church provides are excellent.  The job of Outreach</w:t>
      </w:r>
      <w:r>
        <w:rPr>
          <w:rFonts w:ascii="Arial" w:hAnsi="Arial" w:cs="Arial"/>
          <w:sz w:val="20"/>
          <w:szCs w:val="20"/>
        </w:rPr>
        <w:t xml:space="preserve"> for this organization</w:t>
      </w:r>
      <w:r w:rsidRPr="00CD0850">
        <w:rPr>
          <w:rFonts w:ascii="Arial" w:hAnsi="Arial" w:cs="Arial"/>
          <w:sz w:val="20"/>
          <w:szCs w:val="20"/>
        </w:rPr>
        <w:t xml:space="preserve"> would be much more difficult if it weren’t so.  Given that, there is no need for the Outreach team to look inward for making changes, but rather to take what we’ve got just the way it is and spread it out to the community.</w:t>
      </w:r>
      <w:r>
        <w:rPr>
          <w:rFonts w:ascii="Arial" w:hAnsi="Arial" w:cs="Arial"/>
          <w:sz w:val="20"/>
          <w:szCs w:val="20"/>
        </w:rPr>
        <w:t xml:space="preserve">  We will look inward only to study who the congregants are and what programs we have to offer.  We will look inward to educate the congregation on the task of asking people they meet to come join us.</w:t>
      </w:r>
    </w:p>
    <w:p w:rsidR="004E7EE4" w:rsidRPr="00CD0850" w:rsidRDefault="004E7EE4" w:rsidP="0001224B">
      <w:pPr>
        <w:spacing w:after="0" w:line="240" w:lineRule="auto"/>
        <w:rPr>
          <w:rFonts w:ascii="Arial" w:hAnsi="Arial" w:cs="Arial"/>
          <w:sz w:val="20"/>
          <w:szCs w:val="20"/>
        </w:rPr>
      </w:pPr>
      <w:r>
        <w:rPr>
          <w:rFonts w:ascii="Arial" w:hAnsi="Arial" w:cs="Arial"/>
          <w:sz w:val="20"/>
          <w:szCs w:val="20"/>
        </w:rPr>
        <w:t>The team’s focus will be outside the church.  We will target our core demographic as well as the general public.  We will not be rewarded for trying, but only for achieving these numbers.</w:t>
      </w:r>
    </w:p>
    <w:p w:rsidR="004E7EE4" w:rsidRPr="00CD0850" w:rsidRDefault="004E7EE4" w:rsidP="00817163">
      <w:pPr>
        <w:spacing w:after="0" w:line="240" w:lineRule="auto"/>
        <w:rPr>
          <w:rFonts w:ascii="Arial" w:hAnsi="Arial" w:cs="Arial"/>
          <w:sz w:val="20"/>
          <w:szCs w:val="20"/>
        </w:rPr>
      </w:pP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G</w:t>
      </w:r>
      <w:r w:rsidRPr="000B736E">
        <w:rPr>
          <w:rFonts w:ascii="Arial" w:hAnsi="Arial" w:cs="Arial"/>
          <w:sz w:val="20"/>
          <w:szCs w:val="20"/>
        </w:rPr>
        <w:t>oal is to build the kingdom of God.</w:t>
      </w:r>
    </w:p>
    <w:p w:rsidR="004E7EE4" w:rsidRPr="000B736E" w:rsidRDefault="004E7EE4" w:rsidP="000B736E">
      <w:pPr>
        <w:pStyle w:val="ListParagraph"/>
        <w:numPr>
          <w:ilvl w:val="0"/>
          <w:numId w:val="3"/>
        </w:numPr>
        <w:spacing w:after="0" w:line="240" w:lineRule="auto"/>
        <w:rPr>
          <w:rFonts w:ascii="Arial" w:hAnsi="Arial" w:cs="Arial"/>
          <w:sz w:val="20"/>
          <w:szCs w:val="20"/>
        </w:rPr>
      </w:pPr>
      <w:r>
        <w:rPr>
          <w:rFonts w:ascii="Arial" w:hAnsi="Arial" w:cs="Arial"/>
          <w:sz w:val="20"/>
          <w:szCs w:val="20"/>
        </w:rPr>
        <w:t>O</w:t>
      </w:r>
      <w:r w:rsidRPr="000B736E">
        <w:rPr>
          <w:rFonts w:ascii="Arial" w:hAnsi="Arial" w:cs="Arial"/>
          <w:sz w:val="20"/>
          <w:szCs w:val="20"/>
        </w:rPr>
        <w:t>bjective is 500 attendees in the sanctuary.</w:t>
      </w:r>
    </w:p>
    <w:p w:rsidR="004E7EE4" w:rsidRPr="000B736E" w:rsidRDefault="004E7EE4" w:rsidP="000B736E">
      <w:pPr>
        <w:pStyle w:val="ListParagraph"/>
        <w:numPr>
          <w:ilvl w:val="0"/>
          <w:numId w:val="3"/>
        </w:numPr>
        <w:spacing w:after="0" w:line="240" w:lineRule="auto"/>
        <w:rPr>
          <w:rFonts w:ascii="Arial" w:hAnsi="Arial" w:cs="Arial"/>
          <w:sz w:val="20"/>
          <w:szCs w:val="20"/>
        </w:rPr>
      </w:pPr>
      <w:r w:rsidRPr="000B736E">
        <w:rPr>
          <w:rFonts w:ascii="Arial" w:hAnsi="Arial" w:cs="Arial"/>
          <w:sz w:val="20"/>
          <w:szCs w:val="20"/>
        </w:rPr>
        <w:t>The key performance indicator (KPI) will be a</w:t>
      </w:r>
      <w:r>
        <w:rPr>
          <w:rFonts w:ascii="Arial" w:hAnsi="Arial" w:cs="Arial"/>
          <w:sz w:val="20"/>
          <w:szCs w:val="20"/>
        </w:rPr>
        <w:t>n attendance average of 500 per Sunday (total of both services combined) for representative month, November, 2011</w:t>
      </w:r>
      <w:r w:rsidRPr="000B736E">
        <w:rPr>
          <w:rFonts w:ascii="Arial" w:hAnsi="Arial" w:cs="Arial"/>
          <w:sz w:val="20"/>
          <w:szCs w:val="20"/>
        </w:rPr>
        <w:t>.</w:t>
      </w:r>
    </w:p>
    <w:p w:rsidR="004E7EE4" w:rsidRDefault="004E7EE4" w:rsidP="00817163">
      <w:pPr>
        <w:spacing w:after="0" w:line="240" w:lineRule="auto"/>
        <w:rPr>
          <w:rFonts w:ascii="Arial" w:hAnsi="Arial" w:cs="Arial"/>
          <w:sz w:val="20"/>
          <w:szCs w:val="20"/>
        </w:rPr>
      </w:pPr>
    </w:p>
    <w:p w:rsidR="004E7EE4" w:rsidRDefault="004E7EE4" w:rsidP="00817163">
      <w:pPr>
        <w:spacing w:after="0" w:line="240" w:lineRule="auto"/>
        <w:rPr>
          <w:rFonts w:ascii="Arial" w:hAnsi="Arial" w:cs="Arial"/>
          <w:sz w:val="20"/>
          <w:szCs w:val="20"/>
        </w:rPr>
      </w:pPr>
      <w:r>
        <w:rPr>
          <w:rFonts w:ascii="Arial" w:hAnsi="Arial" w:cs="Arial"/>
          <w:sz w:val="20"/>
          <w:szCs w:val="20"/>
        </w:rPr>
        <w:t>The committee will be a loose organization of specialist consultants in marketing and advertising.  The emphasis will be on the numbers in attendance.  Speed will be essential because the members of the committee cannot afford to take six months to become comfortable with their roles.  By then the tenure will be half over and being comfortable in a position reflects a status quo attitude.  A status quo attitude will be reflected obviously in the attendance numbers.  The team will develop a group of enthusiastic outreach group that attends local festivals and parades, and works to bring outreach events to WPC.</w:t>
      </w:r>
    </w:p>
    <w:p w:rsidR="004E7EE4" w:rsidRDefault="004E7EE4" w:rsidP="00817163">
      <w:pPr>
        <w:spacing w:after="0" w:line="240" w:lineRule="auto"/>
        <w:rPr>
          <w:rFonts w:ascii="Arial" w:hAnsi="Arial" w:cs="Arial"/>
          <w:sz w:val="20"/>
          <w:szCs w:val="20"/>
        </w:rPr>
      </w:pPr>
    </w:p>
    <w:p w:rsidR="004E7EE4" w:rsidRDefault="004E7EE4" w:rsidP="00817163">
      <w:pPr>
        <w:spacing w:after="0" w:line="240" w:lineRule="auto"/>
        <w:rPr>
          <w:rFonts w:ascii="Arial" w:hAnsi="Arial" w:cs="Arial"/>
          <w:sz w:val="20"/>
          <w:szCs w:val="20"/>
        </w:rPr>
      </w:pPr>
      <w:r>
        <w:rPr>
          <w:rFonts w:ascii="Arial" w:hAnsi="Arial" w:cs="Arial"/>
          <w:sz w:val="20"/>
          <w:szCs w:val="20"/>
        </w:rPr>
        <w:t>Achievements to date:</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Created Cafepress apparel and gifts store using existing logo.</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Engaged graphic artist for custom tee-shirt designs.</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Progressing Lenten season postcard.</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Website Facebook Like button (see page 2.)</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Mardi Gras Family Parade in Galveston</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Private label water bottles (Parades, Marathon, Festivals in Friendswood &amp; Clear Lk Park)</w:t>
      </w:r>
    </w:p>
    <w:p w:rsidR="004E7EE4" w:rsidRDefault="004E7EE4" w:rsidP="000B736E">
      <w:pPr>
        <w:pStyle w:val="ListParagraph"/>
        <w:numPr>
          <w:ilvl w:val="0"/>
          <w:numId w:val="4"/>
        </w:numPr>
        <w:spacing w:after="0" w:line="240" w:lineRule="auto"/>
        <w:rPr>
          <w:rFonts w:ascii="Arial" w:hAnsi="Arial" w:cs="Arial"/>
          <w:sz w:val="20"/>
          <w:szCs w:val="20"/>
        </w:rPr>
      </w:pPr>
      <w:r>
        <w:rPr>
          <w:rFonts w:ascii="Arial" w:hAnsi="Arial" w:cs="Arial"/>
          <w:sz w:val="20"/>
          <w:szCs w:val="20"/>
        </w:rPr>
        <w:t>Wrote Outreach contribution to Newsletter</w:t>
      </w:r>
    </w:p>
    <w:p w:rsidR="004E7EE4" w:rsidRDefault="004E7EE4" w:rsidP="0086392D">
      <w:pPr>
        <w:pStyle w:val="ListParagraph"/>
        <w:spacing w:after="0" w:line="240" w:lineRule="auto"/>
        <w:ind w:left="0"/>
        <w:rPr>
          <w:rFonts w:ascii="Arial" w:hAnsi="Arial" w:cs="Arial"/>
          <w:sz w:val="20"/>
          <w:szCs w:val="20"/>
        </w:rPr>
      </w:pPr>
    </w:p>
    <w:p w:rsidR="004E7EE4" w:rsidRPr="0086392D" w:rsidRDefault="004E7EE4" w:rsidP="0086392D">
      <w:pPr>
        <w:pStyle w:val="ListParagraph"/>
        <w:spacing w:after="0" w:line="240" w:lineRule="auto"/>
        <w:ind w:left="0"/>
        <w:rPr>
          <w:rFonts w:ascii="Arial" w:hAnsi="Arial" w:cs="Arial"/>
          <w:sz w:val="20"/>
          <w:szCs w:val="20"/>
        </w:rPr>
      </w:pPr>
      <w:r>
        <w:rPr>
          <w:rFonts w:ascii="Arial" w:hAnsi="Arial" w:cs="Arial"/>
          <w:sz w:val="20"/>
          <w:szCs w:val="20"/>
        </w:rPr>
        <w:t>March 2011</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Distribute Lenten postcard</w:t>
      </w:r>
    </w:p>
    <w:p w:rsidR="004E7EE4" w:rsidRDefault="004E7EE4" w:rsidP="0086392D">
      <w:pPr>
        <w:pStyle w:val="ListParagraph"/>
        <w:numPr>
          <w:ilvl w:val="0"/>
          <w:numId w:val="4"/>
        </w:numPr>
        <w:spacing w:after="0" w:line="240" w:lineRule="auto"/>
        <w:rPr>
          <w:rFonts w:ascii="Arial" w:hAnsi="Arial" w:cs="Arial"/>
          <w:sz w:val="20"/>
          <w:szCs w:val="20"/>
        </w:rPr>
      </w:pPr>
      <w:r w:rsidRPr="0086392D">
        <w:rPr>
          <w:rFonts w:ascii="Arial" w:hAnsi="Arial" w:cs="Arial"/>
          <w:sz w:val="20"/>
          <w:szCs w:val="20"/>
        </w:rPr>
        <w:t xml:space="preserve">Develop </w:t>
      </w:r>
      <w:r>
        <w:rPr>
          <w:rFonts w:ascii="Arial" w:hAnsi="Arial" w:cs="Arial"/>
          <w:sz w:val="20"/>
          <w:szCs w:val="20"/>
        </w:rPr>
        <w:t>committee</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Develop </w:t>
      </w:r>
      <w:r w:rsidRPr="0086392D">
        <w:rPr>
          <w:rFonts w:ascii="Arial" w:hAnsi="Arial" w:cs="Arial"/>
          <w:sz w:val="20"/>
          <w:szCs w:val="20"/>
        </w:rPr>
        <w:t>team</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Brainstorm ideas</w:t>
      </w:r>
    </w:p>
    <w:p w:rsidR="004E7EE4"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Contact Mission &amp; other teams for tee-shirt development</w:t>
      </w:r>
    </w:p>
    <w:p w:rsidR="004E7EE4" w:rsidRPr="0086392D" w:rsidRDefault="004E7EE4" w:rsidP="0086392D">
      <w:pPr>
        <w:pStyle w:val="ListParagraph"/>
        <w:numPr>
          <w:ilvl w:val="0"/>
          <w:numId w:val="4"/>
        </w:numPr>
        <w:spacing w:after="0" w:line="240" w:lineRule="auto"/>
        <w:rPr>
          <w:rFonts w:ascii="Arial" w:hAnsi="Arial" w:cs="Arial"/>
          <w:sz w:val="20"/>
          <w:szCs w:val="20"/>
        </w:rPr>
      </w:pPr>
      <w:r>
        <w:rPr>
          <w:rFonts w:ascii="Arial" w:hAnsi="Arial" w:cs="Arial"/>
          <w:sz w:val="20"/>
          <w:szCs w:val="20"/>
        </w:rPr>
        <w:t>Order water bottles</w:t>
      </w:r>
    </w:p>
    <w:p w:rsidR="004E7EE4" w:rsidRPr="0086392D" w:rsidRDefault="004E7EE4" w:rsidP="0086392D">
      <w:pPr>
        <w:pStyle w:val="ListParagraph"/>
        <w:spacing w:after="0" w:line="240" w:lineRule="auto"/>
        <w:ind w:left="0"/>
        <w:rPr>
          <w:rFonts w:ascii="Arial" w:hAnsi="Arial" w:cs="Arial"/>
          <w:sz w:val="20"/>
          <w:szCs w:val="20"/>
        </w:rPr>
      </w:pPr>
      <w:r>
        <w:rPr>
          <w:sz w:val="20"/>
          <w:szCs w:val="20"/>
        </w:rPr>
        <w:br w:type="page"/>
      </w:r>
      <w:r w:rsidRPr="002E544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83.5pt">
            <v:imagedata r:id="rId7" o:title=""/>
          </v:shape>
        </w:pict>
      </w:r>
    </w:p>
    <w:p w:rsidR="004E7EE4"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on Website</w:t>
      </w: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p>
    <w:p w:rsidR="004E7EE4" w:rsidRDefault="004E7EE4" w:rsidP="00331F85">
      <w:pPr>
        <w:pStyle w:val="ListParagraph"/>
        <w:spacing w:after="0" w:line="240" w:lineRule="auto"/>
        <w:ind w:left="0"/>
        <w:rPr>
          <w:rFonts w:ascii="Arial" w:hAnsi="Arial" w:cs="Arial"/>
          <w:sz w:val="20"/>
          <w:szCs w:val="20"/>
        </w:rPr>
      </w:pPr>
      <w:r>
        <w:rPr>
          <w:rFonts w:ascii="Arial" w:hAnsi="Arial" w:cs="Arial"/>
          <w:sz w:val="28"/>
          <w:szCs w:val="28"/>
        </w:rPr>
        <w:br w:type="page"/>
      </w:r>
      <w:r w:rsidRPr="002E5447">
        <w:rPr>
          <w:rFonts w:ascii="Arial" w:hAnsi="Arial" w:cs="Arial"/>
          <w:sz w:val="20"/>
          <w:szCs w:val="20"/>
        </w:rPr>
        <w:pict>
          <v:shape id="_x0000_i1026" type="#_x0000_t75" style="width:465.75pt;height:283.5pt">
            <v:imagedata r:id="rId8" o:title=""/>
          </v:shape>
        </w:pict>
      </w:r>
    </w:p>
    <w:p w:rsidR="004E7EE4" w:rsidRPr="00331F85" w:rsidRDefault="004E7EE4" w:rsidP="00331F85">
      <w:pPr>
        <w:pStyle w:val="ListParagraph"/>
        <w:spacing w:after="0" w:line="240" w:lineRule="auto"/>
        <w:ind w:left="0"/>
        <w:jc w:val="center"/>
        <w:rPr>
          <w:rFonts w:ascii="Arial" w:hAnsi="Arial" w:cs="Arial"/>
          <w:sz w:val="28"/>
          <w:szCs w:val="28"/>
        </w:rPr>
      </w:pPr>
      <w:r>
        <w:rPr>
          <w:rFonts w:ascii="Arial" w:hAnsi="Arial" w:cs="Arial"/>
          <w:sz w:val="28"/>
          <w:szCs w:val="28"/>
        </w:rPr>
        <w:t>Requested Adding Social Networking Feature</w:t>
      </w:r>
    </w:p>
    <w:p w:rsidR="004E7EE4" w:rsidRDefault="004E7EE4" w:rsidP="00681F72">
      <w:pPr>
        <w:pStyle w:val="ListParagraph"/>
        <w:spacing w:after="0" w:line="240" w:lineRule="auto"/>
        <w:ind w:left="0"/>
        <w:jc w:val="center"/>
        <w:rPr>
          <w:rFonts w:ascii="Arial" w:hAnsi="Arial" w:cs="Arial"/>
          <w:sz w:val="28"/>
          <w:szCs w:val="28"/>
        </w:rPr>
      </w:pPr>
    </w:p>
    <w:p w:rsidR="004E7EE4" w:rsidRDefault="004E7EE4" w:rsidP="00331F85">
      <w:pPr>
        <w:pStyle w:val="ListParagraph"/>
        <w:spacing w:after="0" w:line="240" w:lineRule="auto"/>
        <w:ind w:left="0"/>
        <w:rPr>
          <w:rFonts w:ascii="Arial" w:hAnsi="Arial" w:cs="Arial"/>
          <w:sz w:val="20"/>
          <w:szCs w:val="20"/>
        </w:rPr>
      </w:pPr>
      <w:r w:rsidRPr="002E5447">
        <w:rPr>
          <w:rFonts w:ascii="Arial" w:hAnsi="Arial" w:cs="Arial"/>
          <w:sz w:val="20"/>
          <w:szCs w:val="20"/>
        </w:rPr>
        <w:pict>
          <v:shape id="_x0000_i1027" type="#_x0000_t75" style="width:465.75pt;height:283.5pt">
            <v:imagedata r:id="rId9" o:title=""/>
          </v:shape>
        </w:pict>
      </w:r>
    </w:p>
    <w:p w:rsidR="004E7EE4" w:rsidRDefault="004E7EE4" w:rsidP="00681F72">
      <w:pPr>
        <w:pStyle w:val="ListParagraph"/>
        <w:spacing w:after="0" w:line="240" w:lineRule="auto"/>
        <w:ind w:left="0"/>
        <w:jc w:val="center"/>
        <w:rPr>
          <w:rFonts w:ascii="Arial" w:hAnsi="Arial" w:cs="Arial"/>
          <w:sz w:val="28"/>
          <w:szCs w:val="28"/>
        </w:rPr>
      </w:pPr>
      <w:r>
        <w:rPr>
          <w:rFonts w:ascii="Arial" w:hAnsi="Arial" w:cs="Arial"/>
          <w:sz w:val="28"/>
          <w:szCs w:val="28"/>
        </w:rPr>
        <w:t>Facebook’s “Like” Button along with other social networking sites.</w:t>
      </w:r>
    </w:p>
    <w:p w:rsidR="004E7EE4" w:rsidRDefault="004E7EE4" w:rsidP="00331F85">
      <w:pPr>
        <w:pStyle w:val="ListParagraph"/>
        <w:spacing w:after="0" w:line="240" w:lineRule="auto"/>
        <w:ind w:left="0"/>
        <w:rPr>
          <w:rFonts w:ascii="Arial" w:hAnsi="Arial" w:cs="Arial"/>
          <w:sz w:val="20"/>
          <w:szCs w:val="20"/>
        </w:rPr>
      </w:pPr>
    </w:p>
    <w:sectPr w:rsidR="004E7EE4" w:rsidSect="008F1BD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EE4" w:rsidRDefault="004E7EE4" w:rsidP="00325EF5">
      <w:pPr>
        <w:spacing w:after="0" w:line="240" w:lineRule="auto"/>
      </w:pPr>
      <w:r>
        <w:separator/>
      </w:r>
    </w:p>
  </w:endnote>
  <w:endnote w:type="continuationSeparator" w:id="0">
    <w:p w:rsidR="004E7EE4" w:rsidRDefault="004E7EE4" w:rsidP="00325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pPr>
      <w:pStyle w:val="Footer"/>
    </w:pPr>
    <w:r>
      <w:t>A.C. Posluszny 2/21/2011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EE4" w:rsidRDefault="004E7EE4" w:rsidP="00325EF5">
      <w:pPr>
        <w:spacing w:after="0" w:line="240" w:lineRule="auto"/>
      </w:pPr>
      <w:r>
        <w:separator/>
      </w:r>
    </w:p>
  </w:footnote>
  <w:footnote w:type="continuationSeparator" w:id="0">
    <w:p w:rsidR="004E7EE4" w:rsidRDefault="004E7EE4" w:rsidP="00325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E4" w:rsidRDefault="004E7EE4" w:rsidP="00325EF5">
    <w:pPr>
      <w:pStyle w:val="Header"/>
      <w:jc w:val="center"/>
    </w:pPr>
    <w:r>
      <w:t>Webster Presbyterian Church</w:t>
    </w:r>
  </w:p>
  <w:p w:rsidR="004E7EE4" w:rsidRDefault="004E7EE4" w:rsidP="00325EF5">
    <w:pPr>
      <w:pStyle w:val="Header"/>
      <w:jc w:val="center"/>
    </w:pPr>
    <w:r>
      <w:t>Monthly Report 2011 Jan, Feb., Outreach Team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5C873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CECA44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4A6D2F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F56F5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D9024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C9E823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37606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F6ACE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3B47A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1AB494"/>
    <w:lvl w:ilvl="0">
      <w:start w:val="1"/>
      <w:numFmt w:val="bullet"/>
      <w:lvlText w:val=""/>
      <w:lvlJc w:val="left"/>
      <w:pPr>
        <w:tabs>
          <w:tab w:val="num" w:pos="360"/>
        </w:tabs>
        <w:ind w:left="360" w:hanging="360"/>
      </w:pPr>
      <w:rPr>
        <w:rFonts w:ascii="Symbol" w:hAnsi="Symbol" w:hint="default"/>
      </w:rPr>
    </w:lvl>
  </w:abstractNum>
  <w:abstractNum w:abstractNumId="10">
    <w:nsid w:val="005B54F6"/>
    <w:multiLevelType w:val="hybridMultilevel"/>
    <w:tmpl w:val="409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A7078E"/>
    <w:multiLevelType w:val="hybridMultilevel"/>
    <w:tmpl w:val="005AECBC"/>
    <w:lvl w:ilvl="0" w:tplc="7FA415E2">
      <w:start w:val="1"/>
      <w:numFmt w:val="bullet"/>
      <w:pStyle w:val="Bullet"/>
      <w:lvlText w:val=""/>
      <w:lvlJc w:val="left"/>
      <w:pPr>
        <w:tabs>
          <w:tab w:val="num" w:pos="346"/>
        </w:tabs>
        <w:ind w:left="346"/>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1A165D"/>
    <w:multiLevelType w:val="hybridMultilevel"/>
    <w:tmpl w:val="384C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8B557A"/>
    <w:multiLevelType w:val="hybridMultilevel"/>
    <w:tmpl w:val="201EA782"/>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F6601F"/>
    <w:multiLevelType w:val="hybridMultilevel"/>
    <w:tmpl w:val="A77CD49A"/>
    <w:lvl w:ilvl="0" w:tplc="EF16C444">
      <w:start w:val="70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2"/>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4"/>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5EF5"/>
    <w:rsid w:val="000041FD"/>
    <w:rsid w:val="0001224B"/>
    <w:rsid w:val="000235CD"/>
    <w:rsid w:val="00065CD6"/>
    <w:rsid w:val="0008052E"/>
    <w:rsid w:val="000B1C7B"/>
    <w:rsid w:val="000B4084"/>
    <w:rsid w:val="000B736E"/>
    <w:rsid w:val="00162826"/>
    <w:rsid w:val="002153DF"/>
    <w:rsid w:val="002655C6"/>
    <w:rsid w:val="002C0C0C"/>
    <w:rsid w:val="002D0F2E"/>
    <w:rsid w:val="002D536E"/>
    <w:rsid w:val="002E5447"/>
    <w:rsid w:val="00325EF5"/>
    <w:rsid w:val="00331F85"/>
    <w:rsid w:val="00351009"/>
    <w:rsid w:val="0037766E"/>
    <w:rsid w:val="003B45C7"/>
    <w:rsid w:val="003E76D1"/>
    <w:rsid w:val="004E7EE4"/>
    <w:rsid w:val="00573411"/>
    <w:rsid w:val="0063734C"/>
    <w:rsid w:val="00681F72"/>
    <w:rsid w:val="00725247"/>
    <w:rsid w:val="00776B32"/>
    <w:rsid w:val="007D5FB0"/>
    <w:rsid w:val="00817163"/>
    <w:rsid w:val="008620A3"/>
    <w:rsid w:val="0086392D"/>
    <w:rsid w:val="00895D7B"/>
    <w:rsid w:val="008A02C6"/>
    <w:rsid w:val="008E0A81"/>
    <w:rsid w:val="008F1BD4"/>
    <w:rsid w:val="00905CA9"/>
    <w:rsid w:val="00970ED6"/>
    <w:rsid w:val="00980C15"/>
    <w:rsid w:val="009910EB"/>
    <w:rsid w:val="00A74848"/>
    <w:rsid w:val="00AB0F3D"/>
    <w:rsid w:val="00AF21FD"/>
    <w:rsid w:val="00BA191A"/>
    <w:rsid w:val="00BD46F2"/>
    <w:rsid w:val="00CD0850"/>
    <w:rsid w:val="00D166B8"/>
    <w:rsid w:val="00D20BD6"/>
    <w:rsid w:val="00D223F0"/>
    <w:rsid w:val="00DE6FC8"/>
    <w:rsid w:val="00DF0CD9"/>
    <w:rsid w:val="00E1597C"/>
    <w:rsid w:val="00E31FE3"/>
    <w:rsid w:val="00E4136A"/>
    <w:rsid w:val="00E95456"/>
    <w:rsid w:val="00EE38F6"/>
    <w:rsid w:val="00F21B21"/>
    <w:rsid w:val="00F6739D"/>
    <w:rsid w:val="00F701C6"/>
    <w:rsid w:val="00F8544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D4"/>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25E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5EF5"/>
    <w:rPr>
      <w:rFonts w:cs="Times New Roman"/>
    </w:rPr>
  </w:style>
  <w:style w:type="paragraph" w:styleId="Footer">
    <w:name w:val="footer"/>
    <w:basedOn w:val="Normal"/>
    <w:link w:val="FooterChar"/>
    <w:uiPriority w:val="99"/>
    <w:semiHidden/>
    <w:rsid w:val="00325E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325EF5"/>
    <w:rPr>
      <w:rFonts w:cs="Times New Roman"/>
    </w:rPr>
  </w:style>
  <w:style w:type="paragraph" w:styleId="ListParagraph">
    <w:name w:val="List Paragraph"/>
    <w:basedOn w:val="Normal"/>
    <w:uiPriority w:val="99"/>
    <w:qFormat/>
    <w:rsid w:val="000B736E"/>
    <w:pPr>
      <w:ind w:left="720"/>
      <w:contextualSpacing/>
    </w:pPr>
  </w:style>
  <w:style w:type="paragraph" w:customStyle="1" w:styleId="Bullet">
    <w:name w:val="Bullet"/>
    <w:basedOn w:val="Normal"/>
    <w:uiPriority w:val="99"/>
    <w:rsid w:val="0086392D"/>
    <w:pPr>
      <w:numPr>
        <w:numId w:val="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3</Pages>
  <Words>382</Words>
  <Characters>2184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Attendance 300 December 2010</dc:title>
  <dc:subject/>
  <dc:creator>Sandra Posluszny</dc:creator>
  <cp:keywords/>
  <dc:description/>
  <cp:lastModifiedBy>Andy Posluszny</cp:lastModifiedBy>
  <cp:revision>7</cp:revision>
  <cp:lastPrinted>2011-02-22T04:07:00Z</cp:lastPrinted>
  <dcterms:created xsi:type="dcterms:W3CDTF">2011-02-22T19:37:00Z</dcterms:created>
  <dcterms:modified xsi:type="dcterms:W3CDTF">2011-02-22T20:18:00Z</dcterms:modified>
</cp:coreProperties>
</file>